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8"/>
        <w:gridCol w:w="1249"/>
        <w:gridCol w:w="2937"/>
        <w:gridCol w:w="1009"/>
        <w:gridCol w:w="1929"/>
      </w:tblGrid>
      <w:tr w:rsidR="007E4172" w14:paraId="74FC727E" w14:textId="77777777" w:rsidTr="007E4172">
        <w:trPr>
          <w:trHeight w:val="1530"/>
          <w:jc w:val="center"/>
        </w:trPr>
        <w:tc>
          <w:tcPr>
            <w:tcW w:w="1686" w:type="dxa"/>
          </w:tcPr>
          <w:p w14:paraId="393E8DA3" w14:textId="77777777" w:rsidR="007E4172" w:rsidRDefault="007E4172" w:rsidP="007F61C0">
            <w:pPr>
              <w:pStyle w:val="BodyText"/>
            </w:pPr>
          </w:p>
        </w:tc>
        <w:tc>
          <w:tcPr>
            <w:tcW w:w="5188" w:type="dxa"/>
            <w:gridSpan w:val="3"/>
            <w:tcBorders>
              <w:bottom w:val="single" w:sz="24" w:space="0" w:color="E65D43" w:themeColor="accent3"/>
            </w:tcBorders>
            <w:vAlign w:val="center"/>
          </w:tcPr>
          <w:p w14:paraId="2FCC87D9" w14:textId="258127BF" w:rsidR="007E4172" w:rsidRPr="00C778DE" w:rsidRDefault="00050082" w:rsidP="007F61C0">
            <w:pPr>
              <w:pStyle w:val="Heading1"/>
            </w:pPr>
            <w:r>
              <w:t>Good Samaritan Clinic</w:t>
            </w:r>
          </w:p>
        </w:tc>
        <w:tc>
          <w:tcPr>
            <w:tcW w:w="1926" w:type="dxa"/>
          </w:tcPr>
          <w:p w14:paraId="54845D4F" w14:textId="77777777" w:rsidR="007E4172" w:rsidRDefault="007E4172" w:rsidP="007F61C0">
            <w:pPr>
              <w:pStyle w:val="BodyText"/>
            </w:pPr>
          </w:p>
        </w:tc>
      </w:tr>
      <w:tr w:rsidR="007E4172" w14:paraId="77E5FA80" w14:textId="77777777" w:rsidTr="007E4172">
        <w:trPr>
          <w:trHeight w:val="3269"/>
          <w:jc w:val="center"/>
        </w:trPr>
        <w:tc>
          <w:tcPr>
            <w:tcW w:w="8800" w:type="dxa"/>
            <w:gridSpan w:val="5"/>
            <w:vAlign w:val="center"/>
          </w:tcPr>
          <w:p w14:paraId="0B11A0A9" w14:textId="77777777" w:rsidR="00A47655" w:rsidRDefault="00A47655" w:rsidP="007F61C0">
            <w:pPr>
              <w:pStyle w:val="Title"/>
            </w:pPr>
            <w:r>
              <w:t>Free</w:t>
            </w:r>
          </w:p>
          <w:p w14:paraId="13C140F7" w14:textId="5E916662" w:rsidR="007E4172" w:rsidRPr="007F61C0" w:rsidRDefault="00050082" w:rsidP="007F61C0">
            <w:pPr>
              <w:pStyle w:val="Title"/>
            </w:pPr>
            <w:r>
              <w:t>Flu Shot Clinic</w:t>
            </w:r>
          </w:p>
        </w:tc>
      </w:tr>
      <w:tr w:rsidR="007E4172" w14:paraId="2E8AF9D4" w14:textId="77777777" w:rsidTr="007E4172">
        <w:trPr>
          <w:trHeight w:val="20"/>
          <w:jc w:val="center"/>
        </w:trPr>
        <w:tc>
          <w:tcPr>
            <w:tcW w:w="8800" w:type="dxa"/>
            <w:gridSpan w:val="5"/>
            <w:vAlign w:val="center"/>
          </w:tcPr>
          <w:p w14:paraId="4CC7F83C" w14:textId="77777777" w:rsidR="007E4172" w:rsidRPr="007F61C0" w:rsidRDefault="007F61C0" w:rsidP="007F61C0">
            <w:pPr>
              <w:pStyle w:val="Subtitle"/>
              <w:rPr>
                <w:sz w:val="24"/>
                <w:szCs w:val="6"/>
              </w:rPr>
            </w:pPr>
            <w:r w:rsidRPr="007F61C0">
              <w:rPr>
                <w:noProof/>
                <w:sz w:val="24"/>
                <w:szCs w:val="6"/>
              </w:rPr>
              <mc:AlternateContent>
                <mc:Choice Requires="wps">
                  <w:drawing>
                    <wp:inline distT="0" distB="0" distL="0" distR="0" wp14:anchorId="19599D51" wp14:editId="039D18B6">
                      <wp:extent cx="3577590" cy="114300"/>
                      <wp:effectExtent l="0" t="0" r="3810" b="0"/>
                      <wp:docPr id="2" name="Shap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7590" cy="1143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345" y="0"/>
                                    </a:moveTo>
                                    <a:cubicBezTo>
                                      <a:pt x="153" y="0"/>
                                      <a:pt x="0" y="4800"/>
                                      <a:pt x="0" y="10800"/>
                                    </a:cubicBezTo>
                                    <a:cubicBezTo>
                                      <a:pt x="0" y="16800"/>
                                      <a:pt x="153" y="21600"/>
                                      <a:pt x="345" y="21600"/>
                                    </a:cubicBezTo>
                                    <a:cubicBezTo>
                                      <a:pt x="537" y="21600"/>
                                      <a:pt x="690" y="16800"/>
                                      <a:pt x="690" y="10800"/>
                                    </a:cubicBezTo>
                                    <a:cubicBezTo>
                                      <a:pt x="690" y="4800"/>
                                      <a:pt x="537" y="0"/>
                                      <a:pt x="345" y="0"/>
                                    </a:cubicBezTo>
                                    <a:close/>
                                    <a:moveTo>
                                      <a:pt x="5298" y="18000"/>
                                    </a:moveTo>
                                    <a:lnTo>
                                      <a:pt x="15665" y="18000"/>
                                    </a:lnTo>
                                    <a:lnTo>
                                      <a:pt x="15665" y="10800"/>
                                    </a:lnTo>
                                    <a:lnTo>
                                      <a:pt x="5298" y="10800"/>
                                    </a:lnTo>
                                    <a:lnTo>
                                      <a:pt x="5298" y="18000"/>
                                    </a:lnTo>
                                    <a:close/>
                                    <a:moveTo>
                                      <a:pt x="21255" y="0"/>
                                    </a:moveTo>
                                    <a:cubicBezTo>
                                      <a:pt x="21063" y="0"/>
                                      <a:pt x="20910" y="4800"/>
                                      <a:pt x="20910" y="10800"/>
                                    </a:cubicBezTo>
                                    <a:cubicBezTo>
                                      <a:pt x="20910" y="16800"/>
                                      <a:pt x="21063" y="21600"/>
                                      <a:pt x="21255" y="21600"/>
                                    </a:cubicBezTo>
                                    <a:cubicBezTo>
                                      <a:pt x="21447" y="21600"/>
                                      <a:pt x="21600" y="16800"/>
                                      <a:pt x="21600" y="10800"/>
                                    </a:cubicBezTo>
                                    <a:cubicBezTo>
                                      <a:pt x="21600" y="4800"/>
                                      <a:pt x="21447" y="0"/>
                                      <a:pt x="2125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D3FF6C" id="Shape" o:spid="_x0000_s1026" alt="&quot;&quot;" style="width:281.7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" path="m345,c153,,,4800,,10800v,6000,153,10800,345,10800c537,21600,690,16800,690,10800,690,4800,537,,345,xm5298,18000r10367,l15665,10800r-10367,l5298,18000xm21255,v-192,,-345,4800,-345,10800c20910,16800,21063,21600,21255,21600v192,,345,-4800,345,-10800c21600,4800,21447,,21255,xe" fillcolor="#e65d43 [3206]" stroked="f" strokeweight="1pt">
                      <v:stroke miterlimit="4" joinstyle="miter"/>
                      <v:path arrowok="t" o:extrusionok="f" o:connecttype="custom" o:connectlocs="1788795,57150;1788795,57150;1788795,57150;1788795,57150" o:connectangles="0,90,180,270"/>
                      <w10:anchorlock/>
                    </v:shape>
                  </w:pict>
                </mc:Fallback>
              </mc:AlternateContent>
            </w:r>
          </w:p>
        </w:tc>
      </w:tr>
      <w:tr w:rsidR="007E4172" w14:paraId="197EF1F6" w14:textId="77777777" w:rsidTr="007E4172">
        <w:trPr>
          <w:trHeight w:val="1397"/>
          <w:jc w:val="center"/>
        </w:trPr>
        <w:tc>
          <w:tcPr>
            <w:tcW w:w="2933" w:type="dxa"/>
            <w:gridSpan w:val="2"/>
            <w:vAlign w:val="center"/>
          </w:tcPr>
          <w:p w14:paraId="249F004D" w14:textId="037E2E3C" w:rsidR="007E4172" w:rsidRPr="00050082" w:rsidRDefault="00476DB7" w:rsidP="00050082">
            <w:pPr>
              <w:pStyle w:val="Subtitle"/>
              <w:rPr>
                <w:sz w:val="52"/>
                <w:szCs w:val="52"/>
              </w:rPr>
            </w:pPr>
            <w:r>
              <w:rPr>
                <w:noProof/>
                <w:sz w:val="52"/>
                <w:szCs w:val="52"/>
              </w:rPr>
              <mc:AlternateContent>
                <mc:Choice Requires="wpg">
                  <w:drawing>
                    <wp:inline distT="0" distB="0" distL="0" distR="0" wp14:anchorId="1AC05CEF" wp14:editId="06E4EBE7">
                      <wp:extent cx="1645766" cy="1524000"/>
                      <wp:effectExtent l="0" t="0" r="0" b="0"/>
                      <wp:docPr id="1949854629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45766" cy="1524000"/>
                                <a:chOff x="-540066" y="-2"/>
                                <a:chExt cx="4148990" cy="27664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03935350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837473B0-CC2E-450A-ABE3-18F120FF3D39}">
                                      <a1611:picAttrSrcUrl xmlns:a1611="http://schemas.microsoft.com/office/drawing/2016/11/main" r:i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540066" y="-2"/>
                                  <a:ext cx="4148990" cy="2766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62784123" name="Text Box 2"/>
                              <wps:cNvSpPr txBox="1"/>
                              <wps:spPr>
                                <a:xfrm>
                                  <a:off x="0" y="1905000"/>
                                  <a:ext cx="2857500" cy="36004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7BC9C8" w14:textId="7AC8223F" w:rsidR="00476DB7" w:rsidRPr="00476DB7" w:rsidRDefault="00476DB7" w:rsidP="00805330">
                                    <w:pPr>
                                      <w:jc w:val="both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C05CEF" id="Group 3" o:spid="_x0000_s1026" style="width:129.6pt;height:120pt;mso-position-horizontal-relative:char;mso-position-vertical-relative:line" coordorigin="-5400" coordsize="41489,276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left:-5400;width:41489;height:27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">
                        <v:imagedata r:id="rId12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19050;width:28575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" stroked="f">
                        <v:textbox>
                          <w:txbxContent>
                            <w:p w14:paraId="727BC9C8" w14:textId="7AC8223F" w:rsidR="00476DB7" w:rsidRPr="00476DB7" w:rsidRDefault="00476DB7" w:rsidP="00805330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33" w:type="dxa"/>
            <w:vAlign w:val="center"/>
          </w:tcPr>
          <w:p w14:paraId="02DB4BFD" w14:textId="123156A8" w:rsidR="007E4172" w:rsidRPr="00050082" w:rsidRDefault="00050082" w:rsidP="00050082">
            <w:pPr>
              <w:pStyle w:val="Subtitle"/>
              <w:rPr>
                <w:sz w:val="56"/>
                <w:szCs w:val="56"/>
              </w:rPr>
            </w:pPr>
            <w:r w:rsidRPr="00050082">
              <w:rPr>
                <w:sz w:val="56"/>
                <w:szCs w:val="56"/>
              </w:rPr>
              <w:t>October 1 1p-4p</w:t>
            </w:r>
          </w:p>
        </w:tc>
        <w:tc>
          <w:tcPr>
            <w:tcW w:w="2934" w:type="dxa"/>
            <w:gridSpan w:val="2"/>
            <w:vAlign w:val="center"/>
          </w:tcPr>
          <w:p w14:paraId="31FEDD5C" w14:textId="564D640E" w:rsidR="007E4172" w:rsidRDefault="00805330" w:rsidP="007F61C0">
            <w:pPr>
              <w:pStyle w:val="Subtitle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044BCB" wp14:editId="273F9DB9">
                      <wp:extent cx="1670050" cy="2209800"/>
                      <wp:effectExtent l="0" t="0" r="6350" b="0"/>
                      <wp:docPr id="351049134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0050" cy="2209800"/>
                                <a:chOff x="0" y="0"/>
                                <a:chExt cx="1670050" cy="2181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8791631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837473B0-CC2E-450A-ABE3-18F120FF3D39}">
                                      <a1611:picAttrSrcUrl xmlns:a1611="http://schemas.microsoft.com/office/drawing/2016/11/main" r:id="rId14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0050" cy="19564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23900413" name="Text Box 5"/>
                              <wps:cNvSpPr txBox="1"/>
                              <wps:spPr>
                                <a:xfrm>
                                  <a:off x="0" y="1956435"/>
                                  <a:ext cx="1670050" cy="225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6D3A13" w14:textId="545A3099" w:rsidR="00805330" w:rsidRPr="00805330" w:rsidRDefault="00805330" w:rsidP="0080533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044BCB" id="Group 6" o:spid="_x0000_s1029" style="width:131.5pt;height:174pt;mso-position-horizontal-relative:char;mso-position-vertical-relative:line" coordsize="16700,218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">
                      <v:shape id="Picture 4" o:spid="_x0000_s1030" type="#_x0000_t75" style="position:absolute;width:16700;height:19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">
                        <v:imagedata r:id="rId15" o:title=""/>
                      </v:shape>
                      <v:shape id="Text Box 5" o:spid="_x0000_s1031" type="#_x0000_t202" style="position:absolute;top:19564;width:1670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" stroked="f">
                        <v:textbox>
                          <w:txbxContent>
                            <w:p w14:paraId="376D3A13" w14:textId="545A3099" w:rsidR="00805330" w:rsidRPr="00805330" w:rsidRDefault="00805330" w:rsidP="0080533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E4172" w14:paraId="64406C77" w14:textId="77777777" w:rsidTr="007E4172">
        <w:trPr>
          <w:trHeight w:val="20"/>
          <w:jc w:val="center"/>
        </w:trPr>
        <w:tc>
          <w:tcPr>
            <w:tcW w:w="8800" w:type="dxa"/>
            <w:gridSpan w:val="5"/>
            <w:vAlign w:val="center"/>
          </w:tcPr>
          <w:p w14:paraId="36152530" w14:textId="77777777" w:rsidR="007E4172" w:rsidRPr="007F61C0" w:rsidRDefault="007F61C0" w:rsidP="007F61C0">
            <w:pPr>
              <w:pStyle w:val="Subtitle"/>
              <w:rPr>
                <w:sz w:val="24"/>
                <w:szCs w:val="6"/>
              </w:rPr>
            </w:pPr>
            <w:r w:rsidRPr="007F61C0">
              <w:rPr>
                <w:noProof/>
                <w:sz w:val="24"/>
                <w:szCs w:val="6"/>
              </w:rPr>
              <mc:AlternateContent>
                <mc:Choice Requires="wps">
                  <w:drawing>
                    <wp:inline distT="0" distB="0" distL="0" distR="0" wp14:anchorId="57BFA142" wp14:editId="3CC9B32B">
                      <wp:extent cx="3577590" cy="114300"/>
                      <wp:effectExtent l="0" t="0" r="3810" b="0"/>
                      <wp:docPr id="4" name="Shap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7590" cy="1143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345" y="0"/>
                                    </a:moveTo>
                                    <a:cubicBezTo>
                                      <a:pt x="153" y="0"/>
                                      <a:pt x="0" y="4800"/>
                                      <a:pt x="0" y="10800"/>
                                    </a:cubicBezTo>
                                    <a:cubicBezTo>
                                      <a:pt x="0" y="16800"/>
                                      <a:pt x="153" y="21600"/>
                                      <a:pt x="345" y="21600"/>
                                    </a:cubicBezTo>
                                    <a:cubicBezTo>
                                      <a:pt x="537" y="21600"/>
                                      <a:pt x="690" y="16800"/>
                                      <a:pt x="690" y="10800"/>
                                    </a:cubicBezTo>
                                    <a:cubicBezTo>
                                      <a:pt x="690" y="4800"/>
                                      <a:pt x="537" y="0"/>
                                      <a:pt x="345" y="0"/>
                                    </a:cubicBezTo>
                                    <a:close/>
                                    <a:moveTo>
                                      <a:pt x="5298" y="18000"/>
                                    </a:moveTo>
                                    <a:lnTo>
                                      <a:pt x="15665" y="18000"/>
                                    </a:lnTo>
                                    <a:lnTo>
                                      <a:pt x="15665" y="10800"/>
                                    </a:lnTo>
                                    <a:lnTo>
                                      <a:pt x="5298" y="10800"/>
                                    </a:lnTo>
                                    <a:lnTo>
                                      <a:pt x="5298" y="18000"/>
                                    </a:lnTo>
                                    <a:close/>
                                    <a:moveTo>
                                      <a:pt x="21255" y="0"/>
                                    </a:moveTo>
                                    <a:cubicBezTo>
                                      <a:pt x="21063" y="0"/>
                                      <a:pt x="20910" y="4800"/>
                                      <a:pt x="20910" y="10800"/>
                                    </a:cubicBezTo>
                                    <a:cubicBezTo>
                                      <a:pt x="20910" y="16800"/>
                                      <a:pt x="21063" y="21600"/>
                                      <a:pt x="21255" y="21600"/>
                                    </a:cubicBezTo>
                                    <a:cubicBezTo>
                                      <a:pt x="21447" y="21600"/>
                                      <a:pt x="21600" y="16800"/>
                                      <a:pt x="21600" y="10800"/>
                                    </a:cubicBezTo>
                                    <a:cubicBezTo>
                                      <a:pt x="21600" y="4800"/>
                                      <a:pt x="21447" y="0"/>
                                      <a:pt x="2125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343CCF" id="Shape" o:spid="_x0000_s1026" alt="&quot;&quot;" style="width:281.7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" path="m345,c153,,,4800,,10800v,6000,153,10800,345,10800c537,21600,690,16800,690,10800,690,4800,537,,345,xm5298,18000r10367,l15665,10800r-10367,l5298,18000xm21255,v-192,,-345,4800,-345,10800c20910,16800,21063,21600,21255,21600v192,,345,-4800,345,-10800c21600,4800,21447,,21255,xe" fillcolor="#e65d43 [3206]" stroked="f" strokeweight="1pt">
                      <v:stroke miterlimit="4" joinstyle="miter"/>
                      <v:path arrowok="t" o:extrusionok="f" o:connecttype="custom" o:connectlocs="1788795,57150;1788795,57150;1788795,57150;1788795,57150" o:connectangles="0,90,180,270"/>
                      <w10:anchorlock/>
                    </v:shape>
                  </w:pict>
                </mc:Fallback>
              </mc:AlternateContent>
            </w:r>
          </w:p>
        </w:tc>
      </w:tr>
      <w:tr w:rsidR="007E4172" w14:paraId="602644B0" w14:textId="77777777" w:rsidTr="007E4172">
        <w:trPr>
          <w:trHeight w:val="4109"/>
          <w:jc w:val="center"/>
        </w:trPr>
        <w:tc>
          <w:tcPr>
            <w:tcW w:w="8800" w:type="dxa"/>
            <w:gridSpan w:val="5"/>
            <w:vAlign w:val="center"/>
          </w:tcPr>
          <w:p w14:paraId="168DFCC1" w14:textId="0FE8366B" w:rsidR="007E4172" w:rsidRPr="00050082" w:rsidRDefault="00050082" w:rsidP="007F61C0">
            <w:pPr>
              <w:rPr>
                <w:sz w:val="44"/>
                <w:szCs w:val="44"/>
              </w:rPr>
            </w:pPr>
            <w:r w:rsidRPr="00050082">
              <w:rPr>
                <w:sz w:val="44"/>
                <w:szCs w:val="44"/>
              </w:rPr>
              <w:t>Please plan to stop by the clinic and get your annual flu shot.  No appointment need.</w:t>
            </w:r>
          </w:p>
        </w:tc>
      </w:tr>
      <w:tr w:rsidR="007E4172" w14:paraId="48C8D2CE" w14:textId="77777777" w:rsidTr="007E4172">
        <w:trPr>
          <w:jc w:val="center"/>
        </w:trPr>
        <w:tc>
          <w:tcPr>
            <w:tcW w:w="8800" w:type="dxa"/>
            <w:gridSpan w:val="5"/>
          </w:tcPr>
          <w:p w14:paraId="37260634" w14:textId="66DE879A" w:rsidR="007E4172" w:rsidRDefault="007E4172" w:rsidP="007F61C0">
            <w:pPr>
              <w:pStyle w:val="Info"/>
              <w:rPr>
                <w:b w:val="0"/>
                <w:bCs w:val="0"/>
              </w:rPr>
            </w:pPr>
          </w:p>
        </w:tc>
      </w:tr>
    </w:tbl>
    <w:p w14:paraId="5B4C017A" w14:textId="77777777" w:rsidR="006D2365" w:rsidRPr="007F61C0" w:rsidRDefault="006D2365" w:rsidP="007F61C0">
      <w:pPr>
        <w:pStyle w:val="BodyText"/>
        <w:rPr>
          <w:sz w:val="8"/>
        </w:rPr>
      </w:pPr>
    </w:p>
    <w:sectPr w:rsidR="006D2365" w:rsidRPr="007F61C0" w:rsidSect="007E4172">
      <w:headerReference w:type="default" r:id="rId16"/>
      <w:type w:val="continuous"/>
      <w:pgSz w:w="12240" w:h="15840" w:code="1"/>
      <w:pgMar w:top="1800" w:right="1714" w:bottom="274" w:left="1714" w:header="720" w:footer="720" w:gutter="0"/>
      <w:cols w:space="720"/>
      <w:noEndnote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E0A71" w14:textId="77777777" w:rsidR="00EF3ED3" w:rsidRDefault="00EF3ED3" w:rsidP="007F61C0">
      <w:r>
        <w:separator/>
      </w:r>
    </w:p>
  </w:endnote>
  <w:endnote w:type="continuationSeparator" w:id="0">
    <w:p w14:paraId="59EA0E97" w14:textId="77777777" w:rsidR="00EF3ED3" w:rsidRDefault="00EF3ED3" w:rsidP="007F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Rockwell-BoldItalic">
    <w:altName w:val="Rockwell"/>
    <w:charset w:val="00"/>
    <w:family w:val="auto"/>
    <w:pitch w:val="variable"/>
    <w:sig w:usb0="00000003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0C35" w14:textId="77777777" w:rsidR="00EF3ED3" w:rsidRDefault="00EF3ED3" w:rsidP="007F61C0">
      <w:r>
        <w:separator/>
      </w:r>
    </w:p>
  </w:footnote>
  <w:footnote w:type="continuationSeparator" w:id="0">
    <w:p w14:paraId="3733A3EF" w14:textId="77777777" w:rsidR="00EF3ED3" w:rsidRDefault="00EF3ED3" w:rsidP="007F6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5AE6" w14:textId="77777777" w:rsidR="00B05AF0" w:rsidRDefault="000D0382" w:rsidP="007F61C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98176" behindDoc="0" locked="0" layoutInCell="1" allowOverlap="1" wp14:anchorId="25CB3E8B" wp14:editId="094209D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997065" cy="9133840"/>
              <wp:effectExtent l="0" t="0" r="0" b="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97065" cy="9133840"/>
                        <a:chOff x="0" y="0"/>
                        <a:chExt cx="6997065" cy="9133840"/>
                      </a:xfrm>
                    </wpg:grpSpPr>
                    <wpg:grpSp>
                      <wpg:cNvPr id="932" name="Group 1"/>
                      <wpg:cNvGrpSpPr/>
                      <wpg:grpSpPr>
                        <a:xfrm>
                          <a:off x="91440" y="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3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37" name="Group 1"/>
                      <wpg:cNvGrpSpPr/>
                      <wpg:grpSpPr>
                        <a:xfrm>
                          <a:off x="3825240" y="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3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21" name="Group 1"/>
                      <wpg:cNvGrpSpPr/>
                      <wpg:grpSpPr>
                        <a:xfrm>
                          <a:off x="3855720" y="812292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22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3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4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67" name="Group 1"/>
                      <wpg:cNvGrpSpPr/>
                      <wpg:grpSpPr>
                        <a:xfrm>
                          <a:off x="1554480" y="13716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6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77" name="Group 1"/>
                      <wpg:cNvGrpSpPr/>
                      <wpg:grpSpPr>
                        <a:xfrm>
                          <a:off x="5821680" y="13716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7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82" name="Group 1"/>
                      <wpg:cNvGrpSpPr/>
                      <wpg:grpSpPr>
                        <a:xfrm>
                          <a:off x="106680" y="473964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83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4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5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6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92" name="Group 1"/>
                      <wpg:cNvGrpSpPr/>
                      <wpg:grpSpPr>
                        <a:xfrm>
                          <a:off x="5715000" y="473964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9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1" name="Group 1"/>
                      <wpg:cNvGrpSpPr/>
                      <wpg:grpSpPr>
                        <a:xfrm>
                          <a:off x="243840" y="333756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02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3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4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5" name="Group 1"/>
                      <wpg:cNvGrpSpPr/>
                      <wpg:grpSpPr>
                        <a:xfrm>
                          <a:off x="6065520" y="333756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06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7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8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15" name="Group 1015"/>
                      <wpg:cNvGrpSpPr/>
                      <wpg:grpSpPr>
                        <a:xfrm>
                          <a:off x="579120" y="594360"/>
                          <a:ext cx="5905500" cy="7975600"/>
                          <a:chOff x="0" y="0"/>
                          <a:chExt cx="5905500" cy="7975600"/>
                        </a:xfrm>
                      </wpg:grpSpPr>
                      <wps:wsp>
                        <wps:cNvPr id="931" name="Rectangle 931"/>
                        <wps:cNvSpPr/>
                        <wps:spPr>
                          <a:xfrm>
                            <a:off x="0" y="0"/>
                            <a:ext cx="5905500" cy="79756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Shape"/>
                        <wps:cNvSpPr/>
                        <wps:spPr>
                          <a:xfrm flipH="1" flipV="1">
                            <a:off x="4165600" y="533400"/>
                            <a:ext cx="335915" cy="4127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421" extrusionOk="0">
                                <a:moveTo>
                                  <a:pt x="4780" y="3951"/>
                                </a:moveTo>
                                <a:cubicBezTo>
                                  <a:pt x="5503" y="5005"/>
                                  <a:pt x="6225" y="5993"/>
                                  <a:pt x="6948" y="7046"/>
                                </a:cubicBezTo>
                                <a:cubicBezTo>
                                  <a:pt x="7189" y="4807"/>
                                  <a:pt x="7109" y="2568"/>
                                  <a:pt x="6868" y="395"/>
                                </a:cubicBezTo>
                                <a:cubicBezTo>
                                  <a:pt x="5182" y="198"/>
                                  <a:pt x="3495" y="66"/>
                                  <a:pt x="2371" y="0"/>
                                </a:cubicBezTo>
                                <a:cubicBezTo>
                                  <a:pt x="2452" y="198"/>
                                  <a:pt x="2532" y="395"/>
                                  <a:pt x="2692" y="527"/>
                                </a:cubicBezTo>
                                <a:cubicBezTo>
                                  <a:pt x="3335" y="1712"/>
                                  <a:pt x="3977" y="2832"/>
                                  <a:pt x="4780" y="3951"/>
                                </a:cubicBezTo>
                                <a:close/>
                                <a:moveTo>
                                  <a:pt x="5985" y="7046"/>
                                </a:moveTo>
                                <a:cubicBezTo>
                                  <a:pt x="5342" y="6124"/>
                                  <a:pt x="4620" y="5137"/>
                                  <a:pt x="3977" y="4149"/>
                                </a:cubicBezTo>
                                <a:cubicBezTo>
                                  <a:pt x="3254" y="3029"/>
                                  <a:pt x="2291" y="1778"/>
                                  <a:pt x="1649" y="461"/>
                                </a:cubicBezTo>
                                <a:cubicBezTo>
                                  <a:pt x="1167" y="2239"/>
                                  <a:pt x="846" y="4083"/>
                                  <a:pt x="605" y="5202"/>
                                </a:cubicBezTo>
                                <a:cubicBezTo>
                                  <a:pt x="605" y="5268"/>
                                  <a:pt x="605" y="5334"/>
                                  <a:pt x="605" y="5334"/>
                                </a:cubicBezTo>
                                <a:cubicBezTo>
                                  <a:pt x="1086" y="5598"/>
                                  <a:pt x="1568" y="5861"/>
                                  <a:pt x="2130" y="6059"/>
                                </a:cubicBezTo>
                                <a:cubicBezTo>
                                  <a:pt x="3415" y="6651"/>
                                  <a:pt x="4780" y="6783"/>
                                  <a:pt x="5985" y="7046"/>
                                </a:cubicBezTo>
                                <a:close/>
                                <a:moveTo>
                                  <a:pt x="6868" y="329"/>
                                </a:moveTo>
                                <a:lnTo>
                                  <a:pt x="6868" y="329"/>
                                </a:ln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lose/>
                                <a:moveTo>
                                  <a:pt x="13051" y="5861"/>
                                </a:moveTo>
                                <a:cubicBezTo>
                                  <a:pt x="12970" y="8298"/>
                                  <a:pt x="12730" y="10932"/>
                                  <a:pt x="11766" y="13302"/>
                                </a:cubicBezTo>
                                <a:cubicBezTo>
                                  <a:pt x="12569" y="14290"/>
                                  <a:pt x="13372" y="15212"/>
                                  <a:pt x="14175" y="16134"/>
                                </a:cubicBezTo>
                                <a:cubicBezTo>
                                  <a:pt x="14496" y="16463"/>
                                  <a:pt x="14737" y="16727"/>
                                  <a:pt x="15058" y="17056"/>
                                </a:cubicBezTo>
                                <a:cubicBezTo>
                                  <a:pt x="16182" y="14488"/>
                                  <a:pt x="17307" y="11920"/>
                                  <a:pt x="17788" y="9220"/>
                                </a:cubicBezTo>
                                <a:cubicBezTo>
                                  <a:pt x="18110" y="7441"/>
                                  <a:pt x="18110" y="5729"/>
                                  <a:pt x="17949" y="4017"/>
                                </a:cubicBezTo>
                                <a:cubicBezTo>
                                  <a:pt x="16584" y="3029"/>
                                  <a:pt x="14898" y="2239"/>
                                  <a:pt x="12970" y="1646"/>
                                </a:cubicBezTo>
                                <a:cubicBezTo>
                                  <a:pt x="13131" y="2963"/>
                                  <a:pt x="13051" y="4478"/>
                                  <a:pt x="13051" y="5861"/>
                                </a:cubicBezTo>
                                <a:close/>
                                <a:moveTo>
                                  <a:pt x="43" y="10866"/>
                                </a:moveTo>
                                <a:cubicBezTo>
                                  <a:pt x="43" y="10932"/>
                                  <a:pt x="43" y="10932"/>
                                  <a:pt x="43" y="10998"/>
                                </a:cubicBezTo>
                                <a:cubicBezTo>
                                  <a:pt x="123" y="10998"/>
                                  <a:pt x="123" y="10932"/>
                                  <a:pt x="43" y="10866"/>
                                </a:cubicBezTo>
                                <a:cubicBezTo>
                                  <a:pt x="43" y="10866"/>
                                  <a:pt x="43" y="10866"/>
                                  <a:pt x="43" y="10866"/>
                                </a:cubicBezTo>
                                <a:close/>
                                <a:moveTo>
                                  <a:pt x="9277" y="10076"/>
                                </a:moveTo>
                                <a:cubicBezTo>
                                  <a:pt x="9999" y="10998"/>
                                  <a:pt x="10722" y="11985"/>
                                  <a:pt x="11445" y="12907"/>
                                </a:cubicBezTo>
                                <a:cubicBezTo>
                                  <a:pt x="11766" y="10668"/>
                                  <a:pt x="12328" y="8495"/>
                                  <a:pt x="12408" y="6190"/>
                                </a:cubicBezTo>
                                <a:cubicBezTo>
                                  <a:pt x="12489" y="4544"/>
                                  <a:pt x="12408" y="2898"/>
                                  <a:pt x="12328" y="1317"/>
                                </a:cubicBezTo>
                                <a:cubicBezTo>
                                  <a:pt x="12087" y="1251"/>
                                  <a:pt x="11766" y="1185"/>
                                  <a:pt x="11445" y="1054"/>
                                </a:cubicBezTo>
                                <a:cubicBezTo>
                                  <a:pt x="10481" y="790"/>
                                  <a:pt x="8956" y="527"/>
                                  <a:pt x="7510" y="395"/>
                                </a:cubicBezTo>
                                <a:cubicBezTo>
                                  <a:pt x="7831" y="2700"/>
                                  <a:pt x="7671" y="5137"/>
                                  <a:pt x="7189" y="7310"/>
                                </a:cubicBezTo>
                                <a:cubicBezTo>
                                  <a:pt x="7912" y="8298"/>
                                  <a:pt x="8554" y="9220"/>
                                  <a:pt x="9277" y="10076"/>
                                </a:cubicBezTo>
                                <a:close/>
                                <a:moveTo>
                                  <a:pt x="7350" y="395"/>
                                </a:moveTo>
                                <a:cubicBezTo>
                                  <a:pt x="7430" y="395"/>
                                  <a:pt x="7510" y="395"/>
                                  <a:pt x="7510" y="395"/>
                                </a:cubicBezTo>
                                <a:lnTo>
                                  <a:pt x="7510" y="395"/>
                                </a:lnTo>
                                <a:cubicBezTo>
                                  <a:pt x="7430" y="395"/>
                                  <a:pt x="7430" y="395"/>
                                  <a:pt x="7350" y="395"/>
                                </a:cubicBezTo>
                                <a:close/>
                                <a:moveTo>
                                  <a:pt x="21161" y="9088"/>
                                </a:moveTo>
                                <a:cubicBezTo>
                                  <a:pt x="20920" y="7112"/>
                                  <a:pt x="19956" y="5663"/>
                                  <a:pt x="18591" y="4478"/>
                                </a:cubicBezTo>
                                <a:cubicBezTo>
                                  <a:pt x="18672" y="5993"/>
                                  <a:pt x="18511" y="7573"/>
                                  <a:pt x="18270" y="9022"/>
                                </a:cubicBezTo>
                                <a:cubicBezTo>
                                  <a:pt x="17869" y="11854"/>
                                  <a:pt x="16985" y="14751"/>
                                  <a:pt x="15299" y="17254"/>
                                </a:cubicBezTo>
                                <a:cubicBezTo>
                                  <a:pt x="16584" y="18505"/>
                                  <a:pt x="18029" y="19624"/>
                                  <a:pt x="19555" y="20744"/>
                                </a:cubicBezTo>
                                <a:cubicBezTo>
                                  <a:pt x="19234" y="18966"/>
                                  <a:pt x="19796" y="17122"/>
                                  <a:pt x="20358" y="15410"/>
                                </a:cubicBezTo>
                                <a:cubicBezTo>
                                  <a:pt x="21000" y="13302"/>
                                  <a:pt x="21482" y="11195"/>
                                  <a:pt x="21161" y="9088"/>
                                </a:cubicBezTo>
                                <a:close/>
                                <a:moveTo>
                                  <a:pt x="19796" y="21402"/>
                                </a:moveTo>
                                <a:lnTo>
                                  <a:pt x="19796" y="21402"/>
                                </a:ln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lose/>
                                <a:moveTo>
                                  <a:pt x="14496" y="17385"/>
                                </a:moveTo>
                                <a:cubicBezTo>
                                  <a:pt x="11927" y="17583"/>
                                  <a:pt x="9036" y="17122"/>
                                  <a:pt x="6627" y="16661"/>
                                </a:cubicBezTo>
                                <a:cubicBezTo>
                                  <a:pt x="5342" y="16398"/>
                                  <a:pt x="3977" y="16134"/>
                                  <a:pt x="2773" y="15673"/>
                                </a:cubicBezTo>
                                <a:cubicBezTo>
                                  <a:pt x="3174" y="16068"/>
                                  <a:pt x="3576" y="16398"/>
                                  <a:pt x="3977" y="16793"/>
                                </a:cubicBezTo>
                                <a:cubicBezTo>
                                  <a:pt x="8153" y="20217"/>
                                  <a:pt x="14095" y="21600"/>
                                  <a:pt x="19876" y="21402"/>
                                </a:cubicBezTo>
                                <a:cubicBezTo>
                                  <a:pt x="19876" y="21402"/>
                                  <a:pt x="19876" y="21402"/>
                                  <a:pt x="19876" y="21402"/>
                                </a:cubicBezTo>
                                <a:cubicBezTo>
                                  <a:pt x="17788" y="20283"/>
                                  <a:pt x="16022" y="18900"/>
                                  <a:pt x="14496" y="17385"/>
                                </a:cubicBezTo>
                                <a:close/>
                                <a:moveTo>
                                  <a:pt x="14095" y="17056"/>
                                </a:moveTo>
                                <a:cubicBezTo>
                                  <a:pt x="12890" y="15871"/>
                                  <a:pt x="11686" y="14554"/>
                                  <a:pt x="10642" y="13237"/>
                                </a:cubicBezTo>
                                <a:cubicBezTo>
                                  <a:pt x="8153" y="13302"/>
                                  <a:pt x="5583" y="12907"/>
                                  <a:pt x="3254" y="12380"/>
                                </a:cubicBezTo>
                                <a:cubicBezTo>
                                  <a:pt x="2211" y="12117"/>
                                  <a:pt x="1167" y="11854"/>
                                  <a:pt x="203" y="11459"/>
                                </a:cubicBezTo>
                                <a:cubicBezTo>
                                  <a:pt x="203" y="11590"/>
                                  <a:pt x="283" y="11788"/>
                                  <a:pt x="283" y="11920"/>
                                </a:cubicBezTo>
                                <a:cubicBezTo>
                                  <a:pt x="605" y="12973"/>
                                  <a:pt x="1167" y="14027"/>
                                  <a:pt x="1970" y="14883"/>
                                </a:cubicBezTo>
                                <a:cubicBezTo>
                                  <a:pt x="3576" y="15541"/>
                                  <a:pt x="5262" y="16068"/>
                                  <a:pt x="7109" y="16398"/>
                                </a:cubicBezTo>
                                <a:cubicBezTo>
                                  <a:pt x="9437" y="16793"/>
                                  <a:pt x="11766" y="16793"/>
                                  <a:pt x="14095" y="17056"/>
                                </a:cubicBezTo>
                                <a:close/>
                                <a:moveTo>
                                  <a:pt x="524" y="5927"/>
                                </a:moveTo>
                                <a:cubicBezTo>
                                  <a:pt x="524" y="5927"/>
                                  <a:pt x="524" y="5927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lose/>
                                <a:moveTo>
                                  <a:pt x="123" y="11393"/>
                                </a:moveTo>
                                <a:cubicBezTo>
                                  <a:pt x="123" y="11393"/>
                                  <a:pt x="123" y="11393"/>
                                  <a:pt x="123" y="11393"/>
                                </a:cubicBezTo>
                                <a:cubicBezTo>
                                  <a:pt x="123" y="11327"/>
                                  <a:pt x="123" y="11327"/>
                                  <a:pt x="123" y="11261"/>
                                </a:cubicBezTo>
                                <a:cubicBezTo>
                                  <a:pt x="123" y="11327"/>
                                  <a:pt x="123" y="11327"/>
                                  <a:pt x="123" y="11393"/>
                                </a:cubicBezTo>
                                <a:close/>
                                <a:moveTo>
                                  <a:pt x="8554" y="10537"/>
                                </a:moveTo>
                                <a:cubicBezTo>
                                  <a:pt x="7751" y="9483"/>
                                  <a:pt x="6948" y="8429"/>
                                  <a:pt x="6225" y="7376"/>
                                </a:cubicBezTo>
                                <a:cubicBezTo>
                                  <a:pt x="4298" y="7178"/>
                                  <a:pt x="2211" y="6717"/>
                                  <a:pt x="524" y="5927"/>
                                </a:cubicBezTo>
                                <a:cubicBezTo>
                                  <a:pt x="203" y="7573"/>
                                  <a:pt x="-118" y="9285"/>
                                  <a:pt x="43" y="10932"/>
                                </a:cubicBezTo>
                                <a:cubicBezTo>
                                  <a:pt x="3094" y="12380"/>
                                  <a:pt x="6868" y="12710"/>
                                  <a:pt x="10401" y="12973"/>
                                </a:cubicBezTo>
                                <a:cubicBezTo>
                                  <a:pt x="9759" y="12117"/>
                                  <a:pt x="9196" y="11327"/>
                                  <a:pt x="8554" y="105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4" name="Shape"/>
                        <wps:cNvSpPr/>
                        <wps:spPr>
                          <a:xfrm>
                            <a:off x="1409700" y="520700"/>
                            <a:ext cx="335915" cy="4127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421" extrusionOk="0">
                                <a:moveTo>
                                  <a:pt x="4780" y="3951"/>
                                </a:moveTo>
                                <a:cubicBezTo>
                                  <a:pt x="5503" y="5005"/>
                                  <a:pt x="6225" y="5993"/>
                                  <a:pt x="6948" y="7046"/>
                                </a:cubicBezTo>
                                <a:cubicBezTo>
                                  <a:pt x="7189" y="4807"/>
                                  <a:pt x="7109" y="2568"/>
                                  <a:pt x="6868" y="395"/>
                                </a:cubicBezTo>
                                <a:cubicBezTo>
                                  <a:pt x="5182" y="198"/>
                                  <a:pt x="3495" y="66"/>
                                  <a:pt x="2371" y="0"/>
                                </a:cubicBezTo>
                                <a:cubicBezTo>
                                  <a:pt x="2452" y="198"/>
                                  <a:pt x="2532" y="395"/>
                                  <a:pt x="2692" y="527"/>
                                </a:cubicBezTo>
                                <a:cubicBezTo>
                                  <a:pt x="3335" y="1712"/>
                                  <a:pt x="3977" y="2832"/>
                                  <a:pt x="4780" y="3951"/>
                                </a:cubicBezTo>
                                <a:close/>
                                <a:moveTo>
                                  <a:pt x="5985" y="7046"/>
                                </a:moveTo>
                                <a:cubicBezTo>
                                  <a:pt x="5342" y="6124"/>
                                  <a:pt x="4620" y="5137"/>
                                  <a:pt x="3977" y="4149"/>
                                </a:cubicBezTo>
                                <a:cubicBezTo>
                                  <a:pt x="3254" y="3029"/>
                                  <a:pt x="2291" y="1778"/>
                                  <a:pt x="1649" y="461"/>
                                </a:cubicBezTo>
                                <a:cubicBezTo>
                                  <a:pt x="1167" y="2239"/>
                                  <a:pt x="846" y="4083"/>
                                  <a:pt x="605" y="5202"/>
                                </a:cubicBezTo>
                                <a:cubicBezTo>
                                  <a:pt x="605" y="5268"/>
                                  <a:pt x="605" y="5334"/>
                                  <a:pt x="605" y="5334"/>
                                </a:cubicBezTo>
                                <a:cubicBezTo>
                                  <a:pt x="1086" y="5598"/>
                                  <a:pt x="1568" y="5861"/>
                                  <a:pt x="2130" y="6059"/>
                                </a:cubicBezTo>
                                <a:cubicBezTo>
                                  <a:pt x="3415" y="6651"/>
                                  <a:pt x="4780" y="6783"/>
                                  <a:pt x="5985" y="7046"/>
                                </a:cubicBezTo>
                                <a:close/>
                                <a:moveTo>
                                  <a:pt x="6868" y="329"/>
                                </a:moveTo>
                                <a:lnTo>
                                  <a:pt x="6868" y="329"/>
                                </a:ln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lose/>
                                <a:moveTo>
                                  <a:pt x="13051" y="5861"/>
                                </a:moveTo>
                                <a:cubicBezTo>
                                  <a:pt x="12970" y="8298"/>
                                  <a:pt x="12730" y="10932"/>
                                  <a:pt x="11766" y="13302"/>
                                </a:cubicBezTo>
                                <a:cubicBezTo>
                                  <a:pt x="12569" y="14290"/>
                                  <a:pt x="13372" y="15212"/>
                                  <a:pt x="14175" y="16134"/>
                                </a:cubicBezTo>
                                <a:cubicBezTo>
                                  <a:pt x="14496" y="16463"/>
                                  <a:pt x="14737" y="16727"/>
                                  <a:pt x="15058" y="17056"/>
                                </a:cubicBezTo>
                                <a:cubicBezTo>
                                  <a:pt x="16182" y="14488"/>
                                  <a:pt x="17307" y="11920"/>
                                  <a:pt x="17788" y="9220"/>
                                </a:cubicBezTo>
                                <a:cubicBezTo>
                                  <a:pt x="18110" y="7441"/>
                                  <a:pt x="18110" y="5729"/>
                                  <a:pt x="17949" y="4017"/>
                                </a:cubicBezTo>
                                <a:cubicBezTo>
                                  <a:pt x="16584" y="3029"/>
                                  <a:pt x="14898" y="2239"/>
                                  <a:pt x="12970" y="1646"/>
                                </a:cubicBezTo>
                                <a:cubicBezTo>
                                  <a:pt x="13131" y="2963"/>
                                  <a:pt x="13051" y="4478"/>
                                  <a:pt x="13051" y="5861"/>
                                </a:cubicBezTo>
                                <a:close/>
                                <a:moveTo>
                                  <a:pt x="43" y="10866"/>
                                </a:moveTo>
                                <a:cubicBezTo>
                                  <a:pt x="43" y="10932"/>
                                  <a:pt x="43" y="10932"/>
                                  <a:pt x="43" y="10998"/>
                                </a:cubicBezTo>
                                <a:cubicBezTo>
                                  <a:pt x="123" y="10998"/>
                                  <a:pt x="123" y="10932"/>
                                  <a:pt x="43" y="10866"/>
                                </a:cubicBezTo>
                                <a:cubicBezTo>
                                  <a:pt x="43" y="10866"/>
                                  <a:pt x="43" y="10866"/>
                                  <a:pt x="43" y="10866"/>
                                </a:cubicBezTo>
                                <a:close/>
                                <a:moveTo>
                                  <a:pt x="9277" y="10076"/>
                                </a:moveTo>
                                <a:cubicBezTo>
                                  <a:pt x="9999" y="10998"/>
                                  <a:pt x="10722" y="11985"/>
                                  <a:pt x="11445" y="12907"/>
                                </a:cubicBezTo>
                                <a:cubicBezTo>
                                  <a:pt x="11766" y="10668"/>
                                  <a:pt x="12328" y="8495"/>
                                  <a:pt x="12408" y="6190"/>
                                </a:cubicBezTo>
                                <a:cubicBezTo>
                                  <a:pt x="12489" y="4544"/>
                                  <a:pt x="12408" y="2898"/>
                                  <a:pt x="12328" y="1317"/>
                                </a:cubicBezTo>
                                <a:cubicBezTo>
                                  <a:pt x="12087" y="1251"/>
                                  <a:pt x="11766" y="1185"/>
                                  <a:pt x="11445" y="1054"/>
                                </a:cubicBezTo>
                                <a:cubicBezTo>
                                  <a:pt x="10481" y="790"/>
                                  <a:pt x="8956" y="527"/>
                                  <a:pt x="7510" y="395"/>
                                </a:cubicBezTo>
                                <a:cubicBezTo>
                                  <a:pt x="7831" y="2700"/>
                                  <a:pt x="7671" y="5137"/>
                                  <a:pt x="7189" y="7310"/>
                                </a:cubicBezTo>
                                <a:cubicBezTo>
                                  <a:pt x="7912" y="8298"/>
                                  <a:pt x="8554" y="9220"/>
                                  <a:pt x="9277" y="10076"/>
                                </a:cubicBezTo>
                                <a:close/>
                                <a:moveTo>
                                  <a:pt x="7350" y="395"/>
                                </a:moveTo>
                                <a:cubicBezTo>
                                  <a:pt x="7430" y="395"/>
                                  <a:pt x="7510" y="395"/>
                                  <a:pt x="7510" y="395"/>
                                </a:cubicBezTo>
                                <a:lnTo>
                                  <a:pt x="7510" y="395"/>
                                </a:lnTo>
                                <a:cubicBezTo>
                                  <a:pt x="7430" y="395"/>
                                  <a:pt x="7430" y="395"/>
                                  <a:pt x="7350" y="395"/>
                                </a:cubicBezTo>
                                <a:close/>
                                <a:moveTo>
                                  <a:pt x="21161" y="9088"/>
                                </a:moveTo>
                                <a:cubicBezTo>
                                  <a:pt x="20920" y="7112"/>
                                  <a:pt x="19956" y="5663"/>
                                  <a:pt x="18591" y="4478"/>
                                </a:cubicBezTo>
                                <a:cubicBezTo>
                                  <a:pt x="18672" y="5993"/>
                                  <a:pt x="18511" y="7573"/>
                                  <a:pt x="18270" y="9022"/>
                                </a:cubicBezTo>
                                <a:cubicBezTo>
                                  <a:pt x="17869" y="11854"/>
                                  <a:pt x="16985" y="14751"/>
                                  <a:pt x="15299" y="17254"/>
                                </a:cubicBezTo>
                                <a:cubicBezTo>
                                  <a:pt x="16584" y="18505"/>
                                  <a:pt x="18029" y="19624"/>
                                  <a:pt x="19555" y="20744"/>
                                </a:cubicBezTo>
                                <a:cubicBezTo>
                                  <a:pt x="19234" y="18966"/>
                                  <a:pt x="19796" y="17122"/>
                                  <a:pt x="20358" y="15410"/>
                                </a:cubicBezTo>
                                <a:cubicBezTo>
                                  <a:pt x="21000" y="13302"/>
                                  <a:pt x="21482" y="11195"/>
                                  <a:pt x="21161" y="9088"/>
                                </a:cubicBezTo>
                                <a:close/>
                                <a:moveTo>
                                  <a:pt x="19796" y="21402"/>
                                </a:moveTo>
                                <a:lnTo>
                                  <a:pt x="19796" y="21402"/>
                                </a:ln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lose/>
                                <a:moveTo>
                                  <a:pt x="14496" y="17385"/>
                                </a:moveTo>
                                <a:cubicBezTo>
                                  <a:pt x="11927" y="17583"/>
                                  <a:pt x="9036" y="17122"/>
                                  <a:pt x="6627" y="16661"/>
                                </a:cubicBezTo>
                                <a:cubicBezTo>
                                  <a:pt x="5342" y="16398"/>
                                  <a:pt x="3977" y="16134"/>
                                  <a:pt x="2773" y="15673"/>
                                </a:cubicBezTo>
                                <a:cubicBezTo>
                                  <a:pt x="3174" y="16068"/>
                                  <a:pt x="3576" y="16398"/>
                                  <a:pt x="3977" y="16793"/>
                                </a:cubicBezTo>
                                <a:cubicBezTo>
                                  <a:pt x="8153" y="20217"/>
                                  <a:pt x="14095" y="21600"/>
                                  <a:pt x="19876" y="21402"/>
                                </a:cubicBezTo>
                                <a:cubicBezTo>
                                  <a:pt x="19876" y="21402"/>
                                  <a:pt x="19876" y="21402"/>
                                  <a:pt x="19876" y="21402"/>
                                </a:cubicBezTo>
                                <a:cubicBezTo>
                                  <a:pt x="17788" y="20283"/>
                                  <a:pt x="16022" y="18900"/>
                                  <a:pt x="14496" y="17385"/>
                                </a:cubicBezTo>
                                <a:close/>
                                <a:moveTo>
                                  <a:pt x="14095" y="17056"/>
                                </a:moveTo>
                                <a:cubicBezTo>
                                  <a:pt x="12890" y="15871"/>
                                  <a:pt x="11686" y="14554"/>
                                  <a:pt x="10642" y="13237"/>
                                </a:cubicBezTo>
                                <a:cubicBezTo>
                                  <a:pt x="8153" y="13302"/>
                                  <a:pt x="5583" y="12907"/>
                                  <a:pt x="3254" y="12380"/>
                                </a:cubicBezTo>
                                <a:cubicBezTo>
                                  <a:pt x="2211" y="12117"/>
                                  <a:pt x="1167" y="11854"/>
                                  <a:pt x="203" y="11459"/>
                                </a:cubicBezTo>
                                <a:cubicBezTo>
                                  <a:pt x="203" y="11590"/>
                                  <a:pt x="283" y="11788"/>
                                  <a:pt x="283" y="11920"/>
                                </a:cubicBezTo>
                                <a:cubicBezTo>
                                  <a:pt x="605" y="12973"/>
                                  <a:pt x="1167" y="14027"/>
                                  <a:pt x="1970" y="14883"/>
                                </a:cubicBezTo>
                                <a:cubicBezTo>
                                  <a:pt x="3576" y="15541"/>
                                  <a:pt x="5262" y="16068"/>
                                  <a:pt x="7109" y="16398"/>
                                </a:cubicBezTo>
                                <a:cubicBezTo>
                                  <a:pt x="9437" y="16793"/>
                                  <a:pt x="11766" y="16793"/>
                                  <a:pt x="14095" y="17056"/>
                                </a:cubicBezTo>
                                <a:close/>
                                <a:moveTo>
                                  <a:pt x="524" y="5927"/>
                                </a:moveTo>
                                <a:cubicBezTo>
                                  <a:pt x="524" y="5927"/>
                                  <a:pt x="524" y="5927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lose/>
                                <a:moveTo>
                                  <a:pt x="123" y="11393"/>
                                </a:moveTo>
                                <a:cubicBezTo>
                                  <a:pt x="123" y="11393"/>
                                  <a:pt x="123" y="11393"/>
                                  <a:pt x="123" y="11393"/>
                                </a:cubicBezTo>
                                <a:cubicBezTo>
                                  <a:pt x="123" y="11327"/>
                                  <a:pt x="123" y="11327"/>
                                  <a:pt x="123" y="11261"/>
                                </a:cubicBezTo>
                                <a:cubicBezTo>
                                  <a:pt x="123" y="11327"/>
                                  <a:pt x="123" y="11327"/>
                                  <a:pt x="123" y="11393"/>
                                </a:cubicBezTo>
                                <a:close/>
                                <a:moveTo>
                                  <a:pt x="8554" y="10537"/>
                                </a:moveTo>
                                <a:cubicBezTo>
                                  <a:pt x="7751" y="9483"/>
                                  <a:pt x="6948" y="8429"/>
                                  <a:pt x="6225" y="7376"/>
                                </a:cubicBezTo>
                                <a:cubicBezTo>
                                  <a:pt x="4298" y="7178"/>
                                  <a:pt x="2211" y="6717"/>
                                  <a:pt x="524" y="5927"/>
                                </a:cubicBezTo>
                                <a:cubicBezTo>
                                  <a:pt x="203" y="7573"/>
                                  <a:pt x="-118" y="9285"/>
                                  <a:pt x="43" y="10932"/>
                                </a:cubicBezTo>
                                <a:cubicBezTo>
                                  <a:pt x="3094" y="12380"/>
                                  <a:pt x="6868" y="12710"/>
                                  <a:pt x="10401" y="12973"/>
                                </a:cubicBezTo>
                                <a:cubicBezTo>
                                  <a:pt x="9759" y="12117"/>
                                  <a:pt x="9196" y="11327"/>
                                  <a:pt x="8554" y="105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s:wsp>
                      <wps:cNvPr id="929" name="Rectangle 929"/>
                      <wps:cNvSpPr/>
                      <wps:spPr>
                        <a:xfrm>
                          <a:off x="655320" y="685800"/>
                          <a:ext cx="5740400" cy="77724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952" name="Group 1"/>
                      <wpg:cNvGrpSpPr/>
                      <wpg:grpSpPr>
                        <a:xfrm>
                          <a:off x="5715000" y="152400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5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16" name="Group 1"/>
                      <wpg:cNvGrpSpPr/>
                      <wpg:grpSpPr>
                        <a:xfrm>
                          <a:off x="0" y="153924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1017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8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9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0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42" name="Group 1"/>
                      <wpg:cNvGrpSpPr/>
                      <wpg:grpSpPr>
                        <a:xfrm>
                          <a:off x="5699760" y="78943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4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47" name="Group 1"/>
                      <wpg:cNvGrpSpPr/>
                      <wpg:grpSpPr>
                        <a:xfrm>
                          <a:off x="1813560" y="78943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4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9" name="Group 1"/>
                      <wpg:cNvGrpSpPr/>
                      <wpg:grpSpPr>
                        <a:xfrm>
                          <a:off x="228600" y="812292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10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1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2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87" name="Group 1"/>
                      <wpg:cNvGrpSpPr/>
                      <wpg:grpSpPr>
                        <a:xfrm>
                          <a:off x="5791200" y="643128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8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57" name="Group 1"/>
                      <wpg:cNvGrpSpPr/>
                      <wpg:grpSpPr>
                        <a:xfrm>
                          <a:off x="76200" y="62941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5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page">
                <wp14:pctWidth>90000</wp14:pctWidth>
              </wp14:sizeRelH>
              <wp14:sizeRelV relativeFrom="page">
                <wp14:pctHeight>90800</wp14:pctHeight>
              </wp14:sizeRelV>
            </wp:anchor>
          </w:drawing>
        </mc:Choice>
        <mc:Fallback>
          <w:pict>
            <v:group w14:anchorId="2C25302F" id="Group 6" o:spid="_x0000_s1026" alt="&quot;&quot;" style="position:absolute;margin-left:0;margin-top:0;width:550.95pt;height:719.2pt;z-index:251698176;mso-width-percent:900;mso-height-percent:908;mso-position-horizontal:center;mso-position-horizontal-relative:page;mso-position-vertical:center;mso-position-vertical-relative:page;mso-width-percent:900;mso-height-percent:908" coordsize="69970,91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">
              <v:group id="Group 1" o:spid="_x0000_s1027" style="position:absolute;left:914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  <v:shape id="Shape" o:spid="_x0000_s1028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29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30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31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32" style="position:absolute;left:38252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5Gm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">
                <v:shape id="Shape" o:spid="_x0000_s1033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QiwAAAANwAAAAPAAAAZHJzL2Rvd25yZXYueG1sRE/dasIw&#10;FL4f+A7hCN7NVAd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HnkUIs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34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35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36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37" style="position:absolute;left:38557;top:81229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CY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Xw+004Qe5+AAAA//8DAFBLAQItABQABgAIAAAAIQDb4fbL7gAAAIUBAAATAAAAAAAAAAAA&#10;AAAAAAAAAABbQ29udGVudF9UeXBlc10ueG1sUEsBAi0AFAAGAAgAAAAhAFr0LFu/AAAAFQEAAAsA&#10;AAAAAAAAAAAAAAAAHwEAAF9yZWxzLy5yZWxzUEsBAi0AFAAGAAgAAAAhAEtjkJjEAAAA3QAAAA8A&#10;AAAAAAAAAAAAAAAABwIAAGRycy9kb3ducmV2LnhtbFBLBQYAAAAAAwADALcAAAD4AgAAAAA=&#10;">
                <v:shape id="Shape" o:spid="_x0000_s1038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39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40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41" style="position:absolute;left:15544;top:1371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L67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bwkS/g9E46A3D4AAAD//wMAUEsBAi0AFAAGAAgAAAAhANvh9svuAAAAhQEAABMAAAAAAAAA&#10;AAAAAAAAAAAAAFtDb250ZW50X1R5cGVzXS54bWxQSwECLQAUAAYACAAAACEAWvQsW78AAAAVAQAA&#10;CwAAAAAAAAAAAAAAAAAfAQAAX3JlbHMvLnJlbHNQSwECLQAUAAYACAAAACEAL+y+u8YAAADcAAAA&#10;DwAAAAAAAAAAAAAAAAAHAgAAZHJzL2Rvd25yZXYueG1sUEsFBgAAAAADAAMAtwAAAPoCAAAAAA==&#10;">
                <v:shape id="Shape" o:spid="_x0000_s1042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43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44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45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46" style="position:absolute;left:58216;top:1371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hm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e+LBfydCUdArn4BAAD//wMAUEsBAi0AFAAGAAgAAAAhANvh9svuAAAAhQEAABMAAAAAAAAA&#10;AAAAAAAAAAAAAFtDb250ZW50X1R5cGVzXS54bWxQSwECLQAUAAYACAAAACEAWvQsW78AAAAVAQAA&#10;CwAAAAAAAAAAAAAAAAAfAQAAX3JlbHMvLnJlbHNQSwECLQAUAAYACAAAACEAqjUoZsYAAADcAAAA&#10;DwAAAAAAAAAAAAAAAAAHAgAAZHJzL2Rvd25yZXYueG1sUEsFBgAAAAADAAMAtwAAAPoCAAAAAA==&#10;">
                <v:shape id="Shape" o:spid="_x0000_s1047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48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49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50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51" style="position:absolute;left:1066;top:47396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vZ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">
                <v:shape id="Shape" o:spid="_x0000_s1052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53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54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55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56" style="position:absolute;left:57150;top:47396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  <v:shape id="Shape" o:spid="_x0000_s1057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58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59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60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61" style="position:absolute;left:2438;top:33375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">
                <v:shape id="Shape" o:spid="_x0000_s1062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63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64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65" style="position:absolute;left:60655;top:33375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">
                <v:shape id="Shape" o:spid="_x0000_s1066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67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68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015" o:spid="_x0000_s1069" style="position:absolute;left:5791;top:5943;width:59055;height:79756" coordsize="59055,7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Fw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5/D/TThBbp4AAAD//wMAUEsBAi0AFAAGAAgAAAAhANvh9svuAAAAhQEAABMAAAAAAAAAAAAA&#10;AAAAAAAAAFtDb250ZW50X1R5cGVzXS54bWxQSwECLQAUAAYACAAAACEAWvQsW78AAAAVAQAACwAA&#10;AAAAAAAAAAAAAAAfAQAAX3JlbHMvLnJlbHNQSwECLQAUAAYACAAAACEA+jRcJsMAAADdAAAADwAA&#10;AAAAAAAAAAAAAAAHAgAAZHJzL2Rvd25yZXYueG1sUEsFBgAAAAADAAMAtwAAAPcCAAAAAA==&#10;">
                <v:rect id="Rectangle 931" o:spid="_x0000_s1070" style="position:absolute;width:59055;height:797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" filled="f" strokecolor="#e65d43 [3206]" strokeweight="2pt"/>
                <v:shape id="Shape" o:spid="_x0000_s1071" style="position:absolute;left:41656;top:5334;width:3359;height:4127;flip:x y;visibility:visible;mso-wrap-style:square;v-text-anchor:middle" coordsize="21263,2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" path="m4780,3951v723,1054,1445,2042,2168,3095c7189,4807,7109,2568,6868,395,5182,198,3495,66,2371,v81,198,161,395,321,527c3335,1712,3977,2832,4780,3951xm5985,7046c5342,6124,4620,5137,3977,4149,3254,3029,2291,1778,1649,461,1167,2239,846,4083,605,5202v,66,,132,,132c1086,5598,1568,5861,2130,6059v1285,592,2650,724,3855,987xm6868,329r,c6868,329,6868,329,6868,329v,,,,,xm13051,5861v-81,2437,-321,5071,-1285,7441c12569,14290,13372,15212,14175,16134v321,329,562,593,883,922c16182,14488,17307,11920,17788,9220v322,-1779,322,-3491,161,-5203c16584,3029,14898,2239,12970,1646v161,1317,81,2832,81,4215xm43,10866v,66,,66,,132c123,10998,123,10932,43,10866v,,,,,xm9277,10076v722,922,1445,1909,2168,2831c11766,10668,12328,8495,12408,6190v81,-1646,,-3292,-80,-4873c12087,1251,11766,1185,11445,1054,10481,790,8956,527,7510,395v321,2305,161,4742,-321,6915c7912,8298,8554,9220,9277,10076xm7350,395v80,,160,,160,l7510,395v-80,,-80,,-160,xm21161,9088c20920,7112,19956,5663,18591,4478v81,1515,-80,3095,-321,4544c17869,11854,16985,14751,15299,17254v1285,1251,2730,2370,4256,3490c19234,18966,19796,17122,20358,15410v642,-2108,1124,-4215,803,-6322xm19796,21402r,c19796,21402,19796,21402,19796,21402v,,,,,xm14496,17385v-2569,198,-5460,-263,-7869,-724c5342,16398,3977,16134,2773,15673v401,395,803,725,1204,1120c8153,20217,14095,21600,19876,21402v,,,,,c17788,20283,16022,18900,14496,17385xm14095,17056c12890,15871,11686,14554,10642,13237v-2489,65,-5059,-330,-7388,-857c2211,12117,1167,11854,203,11459v,131,80,329,80,461c605,12973,1167,14027,1970,14883v1606,658,3292,1185,5139,1515c9437,16793,11766,16793,14095,17056xm524,5927v,,,,,c524,5861,524,5861,524,5927v,-66,,-66,,xm123,11393v,,,,,c123,11327,123,11327,123,11261v,66,,66,,132xm8554,10537c7751,9483,6948,8429,6225,7376,4298,7178,2211,6717,524,5927,203,7573,-118,9285,43,10932v3051,1448,6825,1778,10358,2041c9759,12117,9196,11327,8554,10537xe" fillcolor="#fba035 [3207]" stroked="f" strokeweight="1pt">
                  <v:stroke miterlimit="4" joinstyle="miter"/>
                  <v:path arrowok="t" o:extrusionok="f" o:connecttype="custom" o:connectlocs="167958,206375;167958,206375;167958,206375;167958,206375" o:connectangles="0,90,180,270"/>
                </v:shape>
                <v:shape id="Shape" o:spid="_x0000_s1072" style="position:absolute;left:14097;top:5207;width:3359;height:4127;visibility:visible;mso-wrap-style:square;v-text-anchor:middle" coordsize="21263,2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" path="m4780,3951v723,1054,1445,2042,2168,3095c7189,4807,7109,2568,6868,395,5182,198,3495,66,2371,v81,198,161,395,321,527c3335,1712,3977,2832,4780,3951xm5985,7046c5342,6124,4620,5137,3977,4149,3254,3029,2291,1778,1649,461,1167,2239,846,4083,605,5202v,66,,132,,132c1086,5598,1568,5861,2130,6059v1285,592,2650,724,3855,987xm6868,329r,c6868,329,6868,329,6868,329v,,,,,xm13051,5861v-81,2437,-321,5071,-1285,7441c12569,14290,13372,15212,14175,16134v321,329,562,593,883,922c16182,14488,17307,11920,17788,9220v322,-1779,322,-3491,161,-5203c16584,3029,14898,2239,12970,1646v161,1317,81,2832,81,4215xm43,10866v,66,,66,,132c123,10998,123,10932,43,10866v,,,,,xm9277,10076v722,922,1445,1909,2168,2831c11766,10668,12328,8495,12408,6190v81,-1646,,-3292,-80,-4873c12087,1251,11766,1185,11445,1054,10481,790,8956,527,7510,395v321,2305,161,4742,-321,6915c7912,8298,8554,9220,9277,10076xm7350,395v80,,160,,160,l7510,395v-80,,-80,,-160,xm21161,9088c20920,7112,19956,5663,18591,4478v81,1515,-80,3095,-321,4544c17869,11854,16985,14751,15299,17254v1285,1251,2730,2370,4256,3490c19234,18966,19796,17122,20358,15410v642,-2108,1124,-4215,803,-6322xm19796,21402r,c19796,21402,19796,21402,19796,21402v,,,,,xm14496,17385v-2569,198,-5460,-263,-7869,-724c5342,16398,3977,16134,2773,15673v401,395,803,725,1204,1120c8153,20217,14095,21600,19876,21402v,,,,,c17788,20283,16022,18900,14496,17385xm14095,17056c12890,15871,11686,14554,10642,13237v-2489,65,-5059,-330,-7388,-857c2211,12117,1167,11854,203,11459v,131,80,329,80,461c605,12973,1167,14027,1970,14883v1606,658,3292,1185,5139,1515c9437,16793,11766,16793,14095,17056xm524,5927v,,,,,c524,5861,524,5861,524,5927v,-66,,-66,,xm123,11393v,,,,,c123,11327,123,11327,123,11261v,66,,66,,132xm8554,10537c7751,9483,6948,8429,6225,7376,4298,7178,2211,6717,524,5927,203,7573,-118,9285,43,10932v3051,1448,6825,1778,10358,2041c9759,12117,9196,11327,8554,10537xe" fillcolor="#e65d43 [3206]" stroked="f" strokeweight="1pt">
                  <v:stroke miterlimit="4" joinstyle="miter"/>
                  <v:path arrowok="t" o:extrusionok="f" o:connecttype="custom" o:connectlocs="167958,206375;167958,206375;167958,206375;167958,206375" o:connectangles="0,90,180,270"/>
                </v:shape>
              </v:group>
              <v:rect id="Rectangle 929" o:spid="_x0000_s1073" style="position:absolute;left:6553;top:6858;width:57404;height:77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" fillcolor="#ffe864 [3208]" strokecolor="#2c1b12 [1604]" strokeweight="1pt"/>
              <v:group id="Group 1" o:spid="_x0000_s1074" style="position:absolute;left:57150;top:15240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ee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">
                <v:shape id="Shape" o:spid="_x0000_s1075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76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77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78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79" style="position:absolute;top:15392;width:11753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JR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ziB2zfhBLn/AwAA//8DAFBLAQItABQABgAIAAAAIQDb4fbL7gAAAIUBAAATAAAAAAAAAAAA&#10;AAAAAAAAAABbQ29udGVudF9UeXBlc10ueG1sUEsBAi0AFAAGAAgAAAAhAFr0LFu/AAAAFQEAAAsA&#10;AAAAAAAAAAAAAAAAHwEAAF9yZWxzLy5yZWxzUEsBAi0AFAAGAAgAAAAhAArmwlHEAAAA3QAAAA8A&#10;AAAAAAAAAAAAAAAABwIAAGRycy9kb3ducmV2LnhtbFBLBQYAAAAAAwADALcAAAD4AgAAAAA=&#10;">
                <v:shape id="Shape" o:spid="_x0000_s1080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81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82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83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84" style="position:absolute;left:56997;top:78943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kFD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">
                <v:shape id="Shape" o:spid="_x0000_s1085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86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87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88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89" style="position:absolute;left:18135;top:78943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eLb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A5f4G/M+EIyM0vAAAA//8DAFBLAQItABQABgAIAAAAIQDb4fbL7gAAAIUBAAATAAAAAAAA&#10;AAAAAAAAAAAAAABbQ29udGVudF9UeXBlc10ueG1sUEsBAi0AFAAGAAgAAAAhAFr0LFu/AAAAFQEA&#10;AAsAAAAAAAAAAAAAAAAAHwEAAF9yZWxzLy5yZWxzUEsBAi0AFAAGAAgAAAAhAGRZ4tvHAAAA3AAA&#10;AA8AAAAAAAAAAAAAAAAABwIAAGRycy9kb3ducmV2LnhtbFBLBQYAAAAAAwADALcAAAD7AgAAAAA=&#10;">
                <v:shape id="Shape" o:spid="_x0000_s1090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2dfwAAAANwAAAAPAAAAZHJzL2Rvd25yZXYueG1sRE/dasIw&#10;FL4f+A7hCN7NVBl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Rn9nX8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91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92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93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94" style="position:absolute;left:2286;top:81229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  <v:shape id="Shape" o:spid="_x0000_s1095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96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97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98" style="position:absolute;left:57912;top:64312;width:11753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Fh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vfFG/ydCUdArn4BAAD//wMAUEsBAi0AFAAGAAgAAAAhANvh9svuAAAAhQEAABMAAAAAAAAA&#10;AAAAAAAAAAAAAFtDb250ZW50X1R5cGVzXS54bWxQSwECLQAUAAYACAAAACEAWvQsW78AAAAVAQAA&#10;CwAAAAAAAAAAAAAAAAAfAQAAX3JlbHMvLnJlbHNQSwECLQAUAAYACAAAACEAn+BYQcYAAADcAAAA&#10;DwAAAAAAAAAAAAAAAAAHAgAAZHJzL2Rvd25yZXYueG1sUEsFBgAAAAADAAMAtwAAAPoCAAAAAA==&#10;">
                <v:shape id="Shape" o:spid="_x0000_s1099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100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101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102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103" style="position:absolute;left:762;top:62941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HQG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l4XS/g7E46A3P4CAAD//wMAUEsBAi0AFAAGAAgAAAAhANvh9svuAAAAhQEAABMAAAAAAAAA&#10;AAAAAAAAAAAAAFtDb250ZW50X1R5cGVzXS54bWxQSwECLQAUAAYACAAAACEAWvQsW78AAAAVAQAA&#10;CwAAAAAAAAAAAAAAAAAfAQAAX3JlbHMvLnJlbHNQSwECLQAUAAYACAAAACEA4YB0BsYAAADcAAAA&#10;DwAAAAAAAAAAAAAAAAAHAgAAZHJzL2Rvd25yZXYueG1sUEsFBgAAAAADAAMAtwAAAPoCAAAAAA==&#10;">
                <v:shape id="Shape" o:spid="_x0000_s1104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vGCwAAAANwAAAAPAAAAZHJzL2Rvd25yZXYueG1sRE/dasIw&#10;FL4f+A7hCN7NVGF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w6bxgs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105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106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107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removeDateAndTime/>
  <w:displayBackgroundShape/>
  <w:embedSystemFonts/>
  <w:bordersDoNotSurroundHeader/>
  <w:bordersDoNotSurroundFooter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082"/>
    <w:rsid w:val="00050082"/>
    <w:rsid w:val="000B36CA"/>
    <w:rsid w:val="000D0382"/>
    <w:rsid w:val="001D3297"/>
    <w:rsid w:val="00236962"/>
    <w:rsid w:val="003D4D9D"/>
    <w:rsid w:val="00476DB7"/>
    <w:rsid w:val="004A1367"/>
    <w:rsid w:val="004A328F"/>
    <w:rsid w:val="006D2365"/>
    <w:rsid w:val="00703056"/>
    <w:rsid w:val="00771207"/>
    <w:rsid w:val="007E4172"/>
    <w:rsid w:val="007F61C0"/>
    <w:rsid w:val="00805330"/>
    <w:rsid w:val="00814BFF"/>
    <w:rsid w:val="00820637"/>
    <w:rsid w:val="00A32812"/>
    <w:rsid w:val="00A47655"/>
    <w:rsid w:val="00B05AF0"/>
    <w:rsid w:val="00C778DE"/>
    <w:rsid w:val="00CA1281"/>
    <w:rsid w:val="00D25890"/>
    <w:rsid w:val="00D349BB"/>
    <w:rsid w:val="00D56060"/>
    <w:rsid w:val="00E21232"/>
    <w:rsid w:val="00E537B2"/>
    <w:rsid w:val="00E67D07"/>
    <w:rsid w:val="00EF3ED3"/>
    <w:rsid w:val="00F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C73442"/>
  <w14:defaultImageDpi w14:val="96"/>
  <w15:docId w15:val="{983EE532-5249-4949-A03C-D8DA129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rsid w:val="007F61C0"/>
    <w:pPr>
      <w:widowControl w:val="0"/>
      <w:autoSpaceDE w:val="0"/>
      <w:autoSpaceDN w:val="0"/>
      <w:adjustRightInd w:val="0"/>
      <w:jc w:val="center"/>
    </w:pPr>
    <w:rPr>
      <w:rFonts w:asciiTheme="minorHAnsi" w:hAnsiTheme="minorHAnsi" w:cs="Rockwell-BoldItalic"/>
      <w:b/>
      <w:bCs/>
      <w:i/>
      <w:iCs/>
      <w:color w:val="1D2729" w:themeColor="text2"/>
      <w:sz w:val="28"/>
      <w:szCs w:val="28"/>
    </w:rPr>
  </w:style>
  <w:style w:type="paragraph" w:styleId="Heading1">
    <w:name w:val="heading 1"/>
    <w:basedOn w:val="Title"/>
    <w:next w:val="Normal"/>
    <w:link w:val="Heading1Char"/>
    <w:uiPriority w:val="9"/>
    <w:qFormat/>
    <w:rsid w:val="007F61C0"/>
    <w:pPr>
      <w:outlineLvl w:val="0"/>
    </w:pPr>
    <w:rPr>
      <w:color w:val="E65D43" w:themeColor="accent3"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771207"/>
    <w:rPr>
      <w:b w:val="0"/>
      <w:bCs w:val="0"/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F61C0"/>
    <w:rPr>
      <w:rFonts w:asciiTheme="minorHAnsi" w:hAnsiTheme="minorHAnsi" w:cs="Rockwell-BoldItalic"/>
      <w:b/>
      <w:bCs/>
      <w:i/>
      <w:iCs/>
      <w:color w:val="1D2729" w:themeColor="text2"/>
      <w:sz w:val="28"/>
      <w:szCs w:val="28"/>
    </w:rPr>
  </w:style>
  <w:style w:type="paragraph" w:styleId="ListParagraph">
    <w:name w:val="List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B05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61C0"/>
    <w:rPr>
      <w:rFonts w:ascii="Rockwell-BoldItalic" w:hAnsi="Rockwell-BoldItalic" w:cs="Rockwell-BoldItalic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05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61C0"/>
    <w:rPr>
      <w:rFonts w:ascii="Rockwell-BoldItalic" w:hAnsi="Rockwell-BoldItalic" w:cs="Rockwell-BoldItalic"/>
      <w:sz w:val="22"/>
      <w:szCs w:val="22"/>
    </w:rPr>
  </w:style>
  <w:style w:type="table" w:styleId="TableGrid">
    <w:name w:val="Table Grid"/>
    <w:basedOn w:val="TableNormal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BodyText"/>
    <w:next w:val="Normal"/>
    <w:link w:val="TitleChar"/>
    <w:uiPriority w:val="10"/>
    <w:qFormat/>
    <w:rsid w:val="007F61C0"/>
    <w:pPr>
      <w:kinsoku w:val="0"/>
      <w:overflowPunct w:val="0"/>
    </w:pPr>
    <w:rPr>
      <w:rFonts w:cs="Rockwell"/>
      <w:b/>
      <w:bCs/>
      <w:i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F61C0"/>
    <w:rPr>
      <w:rFonts w:asciiTheme="minorHAnsi" w:hAnsiTheme="minorHAnsi" w:cs="Rockwell"/>
      <w:b/>
      <w:bCs/>
      <w:iCs/>
      <w:color w:val="1D2729" w:themeColor="text2"/>
      <w:sz w:val="96"/>
      <w:szCs w:val="96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7F61C0"/>
    <w:pPr>
      <w:kinsoku w:val="0"/>
      <w:overflowPunct w:val="0"/>
    </w:pPr>
    <w:rPr>
      <w:rFonts w:cs="Rockwell"/>
      <w:b/>
      <w:bCs/>
      <w:i/>
      <w:sz w:val="42"/>
      <w:szCs w:val="42"/>
    </w:rPr>
  </w:style>
  <w:style w:type="character" w:customStyle="1" w:styleId="SubtitleChar">
    <w:name w:val="Subtitle Char"/>
    <w:basedOn w:val="DefaultParagraphFont"/>
    <w:link w:val="Subtitle"/>
    <w:uiPriority w:val="11"/>
    <w:rsid w:val="007F61C0"/>
    <w:rPr>
      <w:rFonts w:asciiTheme="minorHAnsi" w:hAnsiTheme="minorHAnsi" w:cs="Rockwell"/>
      <w:b/>
      <w:bCs/>
      <w:i/>
      <w:color w:val="1D2729" w:themeColor="text2"/>
      <w:sz w:val="42"/>
      <w:szCs w:val="42"/>
    </w:rPr>
  </w:style>
  <w:style w:type="paragraph" w:customStyle="1" w:styleId="Info">
    <w:name w:val="Info"/>
    <w:basedOn w:val="BodyText"/>
    <w:uiPriority w:val="1"/>
    <w:qFormat/>
    <w:rsid w:val="00E537B2"/>
    <w:pPr>
      <w:kinsoku w:val="0"/>
      <w:overflowPunct w:val="0"/>
    </w:pPr>
    <w:rPr>
      <w:rFonts w:cs="Rockwel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61C0"/>
    <w:rPr>
      <w:rFonts w:asciiTheme="minorHAnsi" w:hAnsiTheme="minorHAnsi" w:cs="Rockwell"/>
      <w:b/>
      <w:bCs/>
      <w:iCs/>
      <w:color w:val="E65D43" w:themeColor="accent3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476D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476D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etterhealthwhileaging.net/flu-shots-in-aging-what-to-know/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travelmedicine.com.au/the-flu-vaccine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inical.director\AppData\Roaming\Microsoft\Templates\Autumn%20leaves%20event%20flyer.dotx" TargetMode="External"/></Relationships>
</file>

<file path=word/theme/theme1.xml><?xml version="1.0" encoding="utf-8"?>
<a:theme xmlns:a="http://schemas.openxmlformats.org/drawingml/2006/main" name="AutumnFlyer">
  <a:themeElements>
    <a:clrScheme name="AutumnFlyer">
      <a:dk1>
        <a:srgbClr val="000000"/>
      </a:dk1>
      <a:lt1>
        <a:srgbClr val="FFFFFF"/>
      </a:lt1>
      <a:dk2>
        <a:srgbClr val="1D2729"/>
      </a:dk2>
      <a:lt2>
        <a:srgbClr val="E7E6E6"/>
      </a:lt2>
      <a:accent1>
        <a:srgbClr val="5A3825"/>
      </a:accent1>
      <a:accent2>
        <a:srgbClr val="CD5630"/>
      </a:accent2>
      <a:accent3>
        <a:srgbClr val="E65D43"/>
      </a:accent3>
      <a:accent4>
        <a:srgbClr val="FBA035"/>
      </a:accent4>
      <a:accent5>
        <a:srgbClr val="FFE864"/>
      </a:accent5>
      <a:accent6>
        <a:srgbClr val="DBD3B9"/>
      </a:accent6>
      <a:hlink>
        <a:srgbClr val="0563C1"/>
      </a:hlink>
      <a:folHlink>
        <a:srgbClr val="954F72"/>
      </a:folHlink>
    </a:clrScheme>
    <a:fontScheme name="Tw Cen MT-Rockwell">
      <a:maj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utumnFlyer" id="{341F4997-584C-0241-ACBD-A60B12E4CE77}" vid="{449FA9B8-F0A6-BA48-8264-C4ED8677483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6F4B87-B46C-4C8E-ABDB-6B1DDBD1B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5A3894-40DA-4EA4-88A8-C73E142407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0B2CF766-54ED-4668-86AC-C0E8DF762A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2320A1-9DE3-4CFB-9481-7E29FCEA29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Autumn leaves event flyer</Template>
  <TotalTime>0</TotalTime>
  <Pages>1</Pages>
  <Words>24</Words>
  <Characters>140</Characters>
  <Application>Microsoft Office Word</Application>
  <DocSecurity>4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Executive  Director</dc:creator>
  <cp:keywords/>
  <dc:description/>
  <cp:lastModifiedBy>Executive  Director</cp:lastModifiedBy>
  <cp:revision>2</cp:revision>
  <dcterms:created xsi:type="dcterms:W3CDTF">2026-09-23T16:19:00Z</dcterms:created>
  <dcterms:modified xsi:type="dcterms:W3CDTF">2026-09-23T16:19:00Z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